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0A" w:rsidRDefault="00F00A0A" w:rsidP="00A134C8">
      <w:pPr>
        <w:jc w:val="both"/>
      </w:pPr>
      <w:r>
        <w:t>Auch in diesem Jahr veranstaltet Diagonal-Hallenhockey-Grundschul-Liga eine Meisterschaft. Insgesamt 32 Schulteams kämpfen in insgesamt vier Vorrunden um die Qualifikation für die Finalrunde am 23.03.2015 im Horst-</w:t>
      </w:r>
      <w:proofErr w:type="spellStart"/>
      <w:r>
        <w:t>Korber</w:t>
      </w:r>
      <w:proofErr w:type="spellEnd"/>
      <w:r>
        <w:t>-Sportzentrum.</w:t>
      </w:r>
    </w:p>
    <w:p w:rsidR="00F00A0A" w:rsidRDefault="00F00A0A" w:rsidP="00A134C8">
      <w:pPr>
        <w:jc w:val="both"/>
      </w:pPr>
      <w:r>
        <w:t>Am 28.01.2015 fand die zweite Vorrunde der DIAGONAL Hallenhockey-Grundschul-Liga statt. Teilnehmer waren an diesem Tag die Erich-Kästner-Grundschule mit zwei Mannschaften</w:t>
      </w:r>
      <w:r>
        <w:t xml:space="preserve"> (EKS1 und EKS2)</w:t>
      </w:r>
      <w:r>
        <w:t>, die Internationale Schule Berlin mit zwei Mannschaften</w:t>
      </w:r>
      <w:r>
        <w:t xml:space="preserve"> (ISB1 und ISB2)</w:t>
      </w:r>
      <w:r>
        <w:t>, die Dunant-Schule mit ebenfalls zwei Mannschaften</w:t>
      </w:r>
      <w:r>
        <w:t xml:space="preserve"> (DS1 und DS2)</w:t>
      </w:r>
      <w:r>
        <w:t xml:space="preserve"> sowie die Nord-Grundschule</w:t>
      </w:r>
      <w:r>
        <w:t xml:space="preserve"> (NGS)</w:t>
      </w:r>
      <w:r>
        <w:t xml:space="preserve"> und </w:t>
      </w:r>
      <w:r w:rsidRPr="00F00A0A">
        <w:rPr>
          <w:b/>
        </w:rPr>
        <w:t>unsere</w:t>
      </w:r>
      <w:r w:rsidRPr="00F00A0A">
        <w:rPr>
          <w:b/>
        </w:rPr>
        <w:t xml:space="preserve"> Sachsenwald-Grundschule</w:t>
      </w:r>
      <w:r>
        <w:t xml:space="preserve"> </w:t>
      </w:r>
      <w:r w:rsidR="00A134C8">
        <w:t xml:space="preserve">(SWGS) </w:t>
      </w:r>
      <w:r>
        <w:t xml:space="preserve">mit jeweils einer Mannschaft. </w:t>
      </w:r>
    </w:p>
    <w:p w:rsidR="00F00A0A" w:rsidRDefault="00F00A0A" w:rsidP="00A134C8">
      <w:pPr>
        <w:jc w:val="both"/>
      </w:pPr>
      <w:r>
        <w:t xml:space="preserve">Frau </w:t>
      </w:r>
      <w:proofErr w:type="spellStart"/>
      <w:r>
        <w:t>Borkamm</w:t>
      </w:r>
      <w:proofErr w:type="spellEnd"/>
      <w:r>
        <w:t xml:space="preserve"> hatte einige Kinder aus der Hockey-AG ausgewählt, um in der Vorrunde die Qualifikation für die Endrunde zu erlangen. Um 08:15 Uhr trafen sich die Erst-, Zweit- und Drittklässler vor der Schule</w:t>
      </w:r>
      <w:r>
        <w:t>, um</w:t>
      </w:r>
      <w:r>
        <w:t xml:space="preserve"> gemeinsam mit Frau </w:t>
      </w:r>
      <w:proofErr w:type="spellStart"/>
      <w:r>
        <w:t>Borkamm</w:t>
      </w:r>
      <w:proofErr w:type="spellEnd"/>
      <w:r>
        <w:t xml:space="preserve"> den Weg zur </w:t>
      </w:r>
      <w:proofErr w:type="spellStart"/>
      <w:r>
        <w:t>Sochos</w:t>
      </w:r>
      <w:proofErr w:type="spellEnd"/>
      <w:r>
        <w:t>-Halle, dem Austragungsort der Vorrunde, anzutreten.</w:t>
      </w:r>
    </w:p>
    <w:p w:rsidR="00F00A0A" w:rsidRDefault="00F00A0A" w:rsidP="00A134C8">
      <w:pPr>
        <w:jc w:val="both"/>
      </w:pPr>
      <w:r>
        <w:t>Dort angekommen ging es gleich in die Umkleidekabine und die dunkelgrünen Sachsenwald-Trikots wurden verteilt. Ausgestattet mit Trikots, Schienbeinschützer, Mundschutz und Hockey-Schläger ging es um 08:50 Uhr zum Aufwärmen in die Halle. Die Rückennummern 8 (Thierry), 9 (Anton), 10 (Anton), 11 (Noah), 12 (Antonio), 13 (Patricia), 17 (</w:t>
      </w:r>
      <w:proofErr w:type="spellStart"/>
      <w:r>
        <w:t>Ciaran</w:t>
      </w:r>
      <w:proofErr w:type="spellEnd"/>
      <w:r>
        <w:t>)</w:t>
      </w:r>
      <w:r>
        <w:t>, 18 (Linus), 19 (Julian), 21 (S</w:t>
      </w:r>
      <w:r>
        <w:t xml:space="preserve">ophia) und 23 (Mario) </w:t>
      </w:r>
      <w:r>
        <w:t xml:space="preserve">zierten nun unsere Sportler und sie </w:t>
      </w:r>
      <w:r>
        <w:t>spielten sich ein paar Bälle zu</w:t>
      </w:r>
      <w:r>
        <w:t>,</w:t>
      </w:r>
      <w:r>
        <w:t xml:space="preserve"> während es in der Halle langsam voller wurde. Auch die Kinder der anderen Schulen spielten sich warm.</w:t>
      </w:r>
    </w:p>
    <w:p w:rsidR="00A66B84" w:rsidRDefault="00A66B84" w:rsidP="00A134C8">
      <w:pPr>
        <w:jc w:val="both"/>
      </w:pPr>
      <w:r>
        <w:rPr>
          <w:noProof/>
          <w:lang w:eastAsia="de-DE"/>
        </w:rPr>
        <w:drawing>
          <wp:inline distT="0" distB="0" distL="0" distR="0">
            <wp:extent cx="5760720" cy="38303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A1" w:rsidRDefault="00F00A0A" w:rsidP="00A134C8">
      <w:pPr>
        <w:jc w:val="both"/>
      </w:pPr>
      <w:r>
        <w:t xml:space="preserve">Unter den </w:t>
      </w:r>
      <w:r w:rsidR="00A134C8">
        <w:t>Zuschauern</w:t>
      </w:r>
      <w:r>
        <w:t xml:space="preserve">, die </w:t>
      </w:r>
      <w:r w:rsidR="00A134C8">
        <w:t xml:space="preserve">die Kinder </w:t>
      </w:r>
      <w:r>
        <w:t xml:space="preserve">anfeuerten, waren auch einige Sachsenwald-Eltern. Sogar ein selbstgestaltetes </w:t>
      </w:r>
      <w:r w:rsidR="00A134C8">
        <w:t xml:space="preserve">„Sachenwald-Grundschule“ </w:t>
      </w:r>
      <w:r>
        <w:t>Plakat unterstützte unsere Spieler in ihren dunkelgrünen Trikots (vielen Dank dafür an Antons Mama).</w:t>
      </w:r>
    </w:p>
    <w:p w:rsidR="00F00A0A" w:rsidRDefault="008570A1" w:rsidP="00A134C8">
      <w:pPr>
        <w:jc w:val="both"/>
      </w:pPr>
      <w:r>
        <w:lastRenderedPageBreak/>
        <w:t>D</w:t>
      </w:r>
      <w:r w:rsidR="00F00A0A">
        <w:t xml:space="preserve">er Anpfiff für das erste Spiel der Gruppenrunde erfolgte pünktlich laut Zeitplan um 09:15 Uhr. Das Team der Sachsenwald-Grundschule spielt in Gruppe A gegen die Mannschaften Erich-Kästner-Grundschule 2, </w:t>
      </w:r>
      <w:proofErr w:type="spellStart"/>
      <w:r w:rsidR="00F00A0A">
        <w:t>Internationle</w:t>
      </w:r>
      <w:proofErr w:type="spellEnd"/>
      <w:r w:rsidR="00F00A0A">
        <w:t xml:space="preserve"> Schule Berlin 1 und die Dunant-Schule 1. Das erste Spiel des Tages bestritten in Gruppe A die </w:t>
      </w:r>
      <w:r w:rsidR="00A134C8">
        <w:t>ISB1</w:t>
      </w:r>
      <w:r w:rsidR="00F00A0A">
        <w:t xml:space="preserve"> und die </w:t>
      </w:r>
      <w:r w:rsidR="00A134C8">
        <w:t>EKS2</w:t>
      </w:r>
      <w:r w:rsidR="00F00A0A">
        <w:t xml:space="preserve">. Mit einem </w:t>
      </w:r>
      <w:r w:rsidR="00A134C8">
        <w:t>deutlichen</w:t>
      </w:r>
      <w:r w:rsidR="00F00A0A">
        <w:t xml:space="preserve"> 6:0 Sieg dominierte die Erich-Kästner-Grundschule klar. Die Internationale Schule</w:t>
      </w:r>
      <w:r w:rsidR="00A134C8">
        <w:t xml:space="preserve"> Berlin</w:t>
      </w:r>
      <w:r w:rsidR="00F00A0A">
        <w:t xml:space="preserve"> musste sich geschlagen geben. Im darauffolgenden Spiel der Gruppe B trennten </w:t>
      </w:r>
      <w:r w:rsidR="00A134C8">
        <w:t>sich</w:t>
      </w:r>
      <w:r w:rsidR="00F00A0A">
        <w:t xml:space="preserve"> die </w:t>
      </w:r>
      <w:r w:rsidR="00A134C8">
        <w:t>DS1</w:t>
      </w:r>
      <w:r w:rsidR="00F00A0A">
        <w:t xml:space="preserve"> und die </w:t>
      </w:r>
      <w:r w:rsidR="00A134C8">
        <w:t>NGS</w:t>
      </w:r>
      <w:r w:rsidR="00F00A0A">
        <w:t xml:space="preserve"> mit 0:2.</w:t>
      </w:r>
    </w:p>
    <w:p w:rsidR="00F00A0A" w:rsidRDefault="00F00A0A" w:rsidP="00A134C8">
      <w:pPr>
        <w:jc w:val="both"/>
      </w:pPr>
      <w:r>
        <w:t xml:space="preserve">Das dritte Spiel der Gruppenspiele war dann das erste </w:t>
      </w:r>
      <w:r w:rsidR="00A134C8">
        <w:t>Spiel für</w:t>
      </w:r>
      <w:r>
        <w:t xml:space="preserve"> </w:t>
      </w:r>
      <w:r w:rsidR="00A134C8">
        <w:t xml:space="preserve">die </w:t>
      </w:r>
      <w:r>
        <w:t xml:space="preserve">Sachsenwald-Grundschule. Es hieß die Turnierneulinge der Dunant-Schule zu schlagen. </w:t>
      </w:r>
      <w:r w:rsidR="00A66B84">
        <w:t xml:space="preserve">Von Frau </w:t>
      </w:r>
      <w:proofErr w:type="spellStart"/>
      <w:r w:rsidR="00A66B84">
        <w:t>Borkamm</w:t>
      </w:r>
      <w:proofErr w:type="spellEnd"/>
      <w:r w:rsidR="00A66B84">
        <w:t xml:space="preserve"> gut vorbereitet, zeigten unsere Kinder i</w:t>
      </w:r>
      <w:r>
        <w:t xml:space="preserve">n dem zehn Minuten dauernden Spiel eine hervorragende Leistung. Mit insgesamt SIEBEN Toren vom großen Anton (2 Treffer), </w:t>
      </w:r>
      <w:proofErr w:type="spellStart"/>
      <w:r>
        <w:t>Ciaran</w:t>
      </w:r>
      <w:proofErr w:type="spellEnd"/>
      <w:r>
        <w:t xml:space="preserve">, Antonio und Thierry (3 Treffer) </w:t>
      </w:r>
      <w:bookmarkStart w:id="0" w:name="_GoBack"/>
      <w:bookmarkEnd w:id="0"/>
      <w:r>
        <w:t xml:space="preserve">ging der Sieg mit NULL Gegentreffern an </w:t>
      </w:r>
      <w:r w:rsidR="00A134C8">
        <w:t>uns</w:t>
      </w:r>
      <w:r>
        <w:t>. Große Freude bei den Kindern und den Fans.</w:t>
      </w:r>
    </w:p>
    <w:p w:rsidR="00A66B84" w:rsidRDefault="00A66B84" w:rsidP="00A134C8">
      <w:pPr>
        <w:jc w:val="both"/>
      </w:pPr>
      <w:r>
        <w:rPr>
          <w:noProof/>
          <w:lang w:eastAsia="de-DE"/>
        </w:rPr>
        <w:drawing>
          <wp:inline distT="0" distB="0" distL="0" distR="0">
            <wp:extent cx="5760720" cy="38303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0A" w:rsidRDefault="00F00A0A" w:rsidP="00A134C8">
      <w:pPr>
        <w:jc w:val="both"/>
      </w:pPr>
      <w:r>
        <w:t xml:space="preserve">Es folgte wieder ein Spiel der Gruppe B, in dem die </w:t>
      </w:r>
      <w:r w:rsidR="00A134C8">
        <w:t>EKS1</w:t>
      </w:r>
      <w:r>
        <w:t xml:space="preserve"> die </w:t>
      </w:r>
      <w:r w:rsidR="00A134C8">
        <w:t>ISB2</w:t>
      </w:r>
      <w:r>
        <w:t xml:space="preserve"> mit 5:0 besiegte. In Gruppe A trafen danach die </w:t>
      </w:r>
      <w:r w:rsidR="00A134C8">
        <w:t>EKS2</w:t>
      </w:r>
      <w:r>
        <w:t xml:space="preserve"> und die </w:t>
      </w:r>
      <w:r w:rsidR="00A134C8">
        <w:t>DS1</w:t>
      </w:r>
      <w:r>
        <w:t xml:space="preserve"> mit einem 6:0 aufeinander. Im Anschluss spielten die </w:t>
      </w:r>
      <w:r w:rsidR="00A134C8">
        <w:t>NGS</w:t>
      </w:r>
      <w:r>
        <w:t xml:space="preserve"> und die </w:t>
      </w:r>
      <w:r w:rsidR="00A134C8">
        <w:t>EKS1</w:t>
      </w:r>
      <w:r>
        <w:t xml:space="preserve"> 2:2 unentschieden.</w:t>
      </w:r>
    </w:p>
    <w:p w:rsidR="00A66B84" w:rsidRDefault="00F00A0A" w:rsidP="00A134C8">
      <w:pPr>
        <w:jc w:val="both"/>
      </w:pPr>
      <w:r>
        <w:t xml:space="preserve">Inzwischen waren zur Unterstützung unserer Spieler die Klassen 3b und 2a in die </w:t>
      </w:r>
      <w:proofErr w:type="spellStart"/>
      <w:r>
        <w:t>Sochos</w:t>
      </w:r>
      <w:proofErr w:type="spellEnd"/>
      <w:r>
        <w:t>-Halle gekommen. Die Spieler berichteten stolz vom 7:0 Sieg beim ersten Spiel. Die neu eingetroffenen Fans staunten nicht schlecht und konnten gleich beim zweiten Spiel d</w:t>
      </w:r>
      <w:r w:rsidR="00A134C8">
        <w:t xml:space="preserve">er </w:t>
      </w:r>
      <w:proofErr w:type="spellStart"/>
      <w:r w:rsidR="00A134C8">
        <w:t>Sachsenwäldler</w:t>
      </w:r>
      <w:proofErr w:type="spellEnd"/>
      <w:r w:rsidR="00A134C8">
        <w:t xml:space="preserve"> gegen die ISB</w:t>
      </w:r>
      <w:r>
        <w:t xml:space="preserve">1 Zeugen der tollen Leistung werden. Es gelang die in den vergangenen Jahren sehr starke ISB mit einem 4:1 zu besiegen (Tore von Thierry (2 Treffer), Anton und </w:t>
      </w:r>
      <w:proofErr w:type="spellStart"/>
      <w:r>
        <w:t>Ciaran</w:t>
      </w:r>
      <w:proofErr w:type="spellEnd"/>
      <w:r>
        <w:t xml:space="preserve">). Ein toller Sieg, der </w:t>
      </w:r>
      <w:r w:rsidR="00A134C8">
        <w:t xml:space="preserve">durch </w:t>
      </w:r>
      <w:r>
        <w:t xml:space="preserve">tatkräftige Anfeuerungsrufe der Mitschüler unterstützt wurde. </w:t>
      </w:r>
    </w:p>
    <w:p w:rsidR="00A66B84" w:rsidRDefault="00A66B84" w:rsidP="00A134C8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08BA7B77" wp14:editId="751F47BD">
            <wp:extent cx="5760720" cy="38303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0A" w:rsidRDefault="00F00A0A" w:rsidP="00A134C8">
      <w:pPr>
        <w:jc w:val="both"/>
      </w:pPr>
      <w:r w:rsidRPr="00A134C8">
        <w:rPr>
          <w:b/>
        </w:rPr>
        <w:t xml:space="preserve">Vielen Dank an Frau </w:t>
      </w:r>
      <w:proofErr w:type="spellStart"/>
      <w:r w:rsidRPr="00A134C8">
        <w:rPr>
          <w:b/>
        </w:rPr>
        <w:t>Waldschmidt</w:t>
      </w:r>
      <w:proofErr w:type="spellEnd"/>
      <w:r w:rsidRPr="00A134C8">
        <w:rPr>
          <w:b/>
        </w:rPr>
        <w:t xml:space="preserve"> und </w:t>
      </w:r>
      <w:r w:rsidR="00A134C8" w:rsidRPr="00A134C8">
        <w:rPr>
          <w:b/>
        </w:rPr>
        <w:t>Frau Paul</w:t>
      </w:r>
      <w:r w:rsidR="00A134C8">
        <w:t>, die die Sportstunden an diesem Tag mal zugunsten des Hockey-Events opferten und die Kinder stattdessen</w:t>
      </w:r>
      <w:r>
        <w:t xml:space="preserve"> in die Halle begleiteten. Die Spieler haben sich sehr über die Unters</w:t>
      </w:r>
      <w:r w:rsidR="00A134C8">
        <w:t>t</w:t>
      </w:r>
      <w:r>
        <w:t>ützung gefreut.</w:t>
      </w:r>
    </w:p>
    <w:p w:rsidR="00F00A0A" w:rsidRDefault="00F00A0A" w:rsidP="00A134C8">
      <w:pPr>
        <w:jc w:val="both"/>
      </w:pPr>
      <w:r>
        <w:t xml:space="preserve">In den nächsten Spielen trennten sich in Gruppe B die ISB2 und die </w:t>
      </w:r>
      <w:r w:rsidR="00472570">
        <w:t>DS</w:t>
      </w:r>
      <w:r>
        <w:t xml:space="preserve">2 5:0, in Gruppe A die ISB1 und die </w:t>
      </w:r>
      <w:r w:rsidR="00472570">
        <w:t>DS1</w:t>
      </w:r>
      <w:r>
        <w:t xml:space="preserve"> 1:0 und wieder in Gruppe B die </w:t>
      </w:r>
      <w:r w:rsidR="00472570">
        <w:t>DS2</w:t>
      </w:r>
      <w:r>
        <w:t xml:space="preserve"> und die EKS1 mit 0:8.</w:t>
      </w:r>
    </w:p>
    <w:p w:rsidR="00F00A0A" w:rsidRDefault="00472570" w:rsidP="00A134C8">
      <w:pPr>
        <w:jc w:val="both"/>
      </w:pPr>
      <w:r>
        <w:t>Im f</w:t>
      </w:r>
      <w:r w:rsidR="00F00A0A">
        <w:t xml:space="preserve">ür die Sachsenwald-GS </w:t>
      </w:r>
      <w:r>
        <w:t xml:space="preserve">letzten Spiel der Vorrunde </w:t>
      </w:r>
      <w:r w:rsidR="00F00A0A">
        <w:t>ging es dann gegen die bisher ebenfalls ungeschlagenen Spieler der EKS2. Ein sehr spannendes Spiel der nahezu gleichstarken Mannschaften. Nach einem 1:0 für uns durch Thierry gelang der EKS2 der Ausgleichtreffer zum 1:1. Etwas später gelang Antonio ein weiteres Tor zum 2:1. Diesen Spielstand konnten die Kinder bis zum S</w:t>
      </w:r>
      <w:r>
        <w:t>p</w:t>
      </w:r>
      <w:r w:rsidR="00F00A0A">
        <w:t>ielend</w:t>
      </w:r>
      <w:r>
        <w:t>e</w:t>
      </w:r>
      <w:r w:rsidR="00F00A0A">
        <w:t xml:space="preserve"> halten und erlangten </w:t>
      </w:r>
      <w:r>
        <w:t xml:space="preserve">so </w:t>
      </w:r>
      <w:r w:rsidR="00F00A0A">
        <w:t>den Gruppensieg in Gruppe A und erreichten damit das Halbfinale.</w:t>
      </w:r>
    </w:p>
    <w:p w:rsidR="00F00A0A" w:rsidRDefault="00F00A0A" w:rsidP="00A134C8">
      <w:pPr>
        <w:jc w:val="both"/>
      </w:pPr>
      <w:r>
        <w:t xml:space="preserve">Im Halbfinale ging es darum, die Nord-Grundschule </w:t>
      </w:r>
      <w:r w:rsidR="00472570">
        <w:t xml:space="preserve">(zweiter Platz in Gruppe B) </w:t>
      </w:r>
      <w:r>
        <w:t>zu schlagen, um das Finale zu erreichen. Auch dieses Spiel war sehr spannend, die Chancen ausgeglichen. Nach zehn Minuten Spielzeit war noch immer kein Tor gefallen. Also musste nach diesem 0:0 durch Penalty entschieden werden. Die Nor</w:t>
      </w:r>
      <w:r w:rsidR="00472570">
        <w:t xml:space="preserve">d-GS </w:t>
      </w:r>
      <w:proofErr w:type="gramStart"/>
      <w:r w:rsidR="00472570">
        <w:t>war</w:t>
      </w:r>
      <w:proofErr w:type="gramEnd"/>
      <w:r w:rsidR="00472570">
        <w:t xml:space="preserve"> zuerst am Ball</w:t>
      </w:r>
      <w:r>
        <w:t xml:space="preserve"> und verfehlte das Tor. Antonio dagegen traf und holte damit den 0:1 Sieg, der den Sprung ins Finale brachte.</w:t>
      </w:r>
    </w:p>
    <w:p w:rsidR="004A1442" w:rsidRDefault="004A1442" w:rsidP="00A134C8">
      <w:pPr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34F68B12" wp14:editId="7141F9EB">
            <wp:extent cx="5760720" cy="38303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67FEB30" wp14:editId="646E5DB0">
            <wp:extent cx="5760720" cy="38303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0A" w:rsidRDefault="00F00A0A" w:rsidP="00A134C8">
      <w:pPr>
        <w:jc w:val="both"/>
      </w:pPr>
      <w:r>
        <w:t>Nachdem das andere Halbfinale, in der die EKS1 die EKS2 mit 3:1 schlug, gespielt war und auch die Spiele um die Plätze 7, 5 und 3 entschieden waren, trafen die Sachsenwald-Kinder weiterhin ungeschlagen auf die ebenfalls soweit ungeschlagenen Kinder der EKS1.</w:t>
      </w:r>
    </w:p>
    <w:p w:rsidR="00FB0182" w:rsidRDefault="00F00A0A" w:rsidP="00A134C8">
      <w:pPr>
        <w:jc w:val="both"/>
      </w:pPr>
      <w:r>
        <w:t xml:space="preserve">Nach Anpfiff war schnell klar, dass die EKS1 sehr stark und torgefährlich ist. So mussten sich unsere kleinen Helden mit einem 0:3 geschlagen geben und erreichten damit </w:t>
      </w:r>
      <w:r w:rsidR="00472570">
        <w:t>einen tollen</w:t>
      </w:r>
      <w:r>
        <w:t xml:space="preserve"> zweiten Platz der </w:t>
      </w:r>
      <w:r>
        <w:lastRenderedPageBreak/>
        <w:t>Vorrunde</w:t>
      </w:r>
      <w:r w:rsidR="00472570">
        <w:t>.</w:t>
      </w:r>
      <w:r>
        <w:t xml:space="preserve"> Damit ist nach einem tollen Tag das Etappenziel</w:t>
      </w:r>
      <w:r w:rsidR="00472570">
        <w:t>, die Qualifikation für das große Finale der Meisterschaft am 23.03.2015 zu schaffen,</w:t>
      </w:r>
      <w:r>
        <w:t xml:space="preserve"> erreicht.</w:t>
      </w:r>
    </w:p>
    <w:p w:rsidR="004A1442" w:rsidRDefault="004A1442" w:rsidP="00A134C8">
      <w:pPr>
        <w:jc w:val="both"/>
      </w:pPr>
      <w:r>
        <w:rPr>
          <w:noProof/>
          <w:lang w:eastAsia="de-DE"/>
        </w:rPr>
        <w:drawing>
          <wp:inline distT="0" distB="0" distL="0" distR="0">
            <wp:extent cx="5760720" cy="38303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70" w:rsidRDefault="00472570" w:rsidP="00A134C8">
      <w:pPr>
        <w:jc w:val="both"/>
      </w:pPr>
      <w:r w:rsidRPr="00A66B84">
        <w:rPr>
          <w:b/>
        </w:rPr>
        <w:t xml:space="preserve">Vielen Dank an Frau </w:t>
      </w:r>
      <w:proofErr w:type="spellStart"/>
      <w:r w:rsidRPr="00A66B84">
        <w:rPr>
          <w:b/>
        </w:rPr>
        <w:t>Borkamm</w:t>
      </w:r>
      <w:proofErr w:type="spellEnd"/>
      <w:r w:rsidRPr="00A66B84">
        <w:rPr>
          <w:b/>
        </w:rPr>
        <w:t xml:space="preserve"> und Anita</w:t>
      </w:r>
      <w:r>
        <w:t xml:space="preserve">, die unsere Kinder in der AG so toll </w:t>
      </w:r>
      <w:r w:rsidR="00A66B84">
        <w:t xml:space="preserve">und erfolgreich </w:t>
      </w:r>
      <w:r>
        <w:t>an diesen Sport heranführten</w:t>
      </w:r>
      <w:r w:rsidR="00A66B84">
        <w:t xml:space="preserve"> und auch bei diesem Spieltag des Turniers mit viel Herz und Emotionen am Spielfeldrand die Kinder unterstützten.</w:t>
      </w:r>
    </w:p>
    <w:p w:rsidR="004A1442" w:rsidRDefault="004A1442" w:rsidP="00A134C8">
      <w:pPr>
        <w:jc w:val="both"/>
      </w:pPr>
      <w:r>
        <w:rPr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03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4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0A"/>
    <w:rsid w:val="00472570"/>
    <w:rsid w:val="004A1442"/>
    <w:rsid w:val="008570A1"/>
    <w:rsid w:val="00A134C8"/>
    <w:rsid w:val="00A66B84"/>
    <w:rsid w:val="00F00A0A"/>
    <w:rsid w:val="00FB0182"/>
    <w:rsid w:val="00FF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6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6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782417E2</Template>
  <TotalTime>0</TotalTime>
  <Pages>1</Pages>
  <Words>785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Seelbinder</dc:creator>
  <cp:lastModifiedBy>T Seelbinder</cp:lastModifiedBy>
  <cp:revision>3</cp:revision>
  <dcterms:created xsi:type="dcterms:W3CDTF">2015-01-29T06:51:00Z</dcterms:created>
  <dcterms:modified xsi:type="dcterms:W3CDTF">2015-01-29T08:50:00Z</dcterms:modified>
</cp:coreProperties>
</file>